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7476F" w14:textId="77777777" w:rsidR="00B4099A" w:rsidRPr="00B4099A" w:rsidRDefault="00B4099A" w:rsidP="00B4099A">
      <w:pPr>
        <w:pStyle w:val="Tiedot"/>
      </w:pPr>
      <w:r w:rsidRPr="00B4099A">
        <w:rPr>
          <w:rFonts w:eastAsiaTheme="majorEastAsia" w:cstheme="majorBidi"/>
          <w:b/>
          <w:color w:val="0060A4" w:themeColor="accent1" w:themeShade="BF"/>
          <w:sz w:val="32"/>
          <w:szCs w:val="32"/>
        </w:rPr>
        <w:t>K</w:t>
      </w:r>
      <w:r w:rsidR="007640E2" w:rsidRPr="00B4099A">
        <w:rPr>
          <w:rFonts w:eastAsiaTheme="majorEastAsia" w:cstheme="majorBidi"/>
          <w:b/>
          <w:color w:val="0060A4" w:themeColor="accent1" w:themeShade="BF"/>
          <w:sz w:val="32"/>
          <w:szCs w:val="32"/>
        </w:rPr>
        <w:t>ohdeavustuksen hakemus</w:t>
      </w:r>
      <w:r w:rsidRPr="00B4099A">
        <w:tab/>
      </w:r>
      <w:r w:rsidRPr="00B4099A">
        <w:tab/>
      </w:r>
      <w:r w:rsidRPr="00B4099A">
        <w:tab/>
      </w:r>
      <w:r w:rsidRPr="00B4099A">
        <w:tab/>
      </w:r>
    </w:p>
    <w:p w14:paraId="2ECC36FB" w14:textId="77777777" w:rsidR="00B4099A" w:rsidRPr="00B4099A" w:rsidRDefault="00B4099A" w:rsidP="00B4099A">
      <w:pPr>
        <w:pStyle w:val="Tiedot"/>
      </w:pPr>
    </w:p>
    <w:p w14:paraId="6B6603DD" w14:textId="77777777" w:rsidR="00B4099A" w:rsidRPr="00B4099A" w:rsidRDefault="00B4099A" w:rsidP="00B4099A">
      <w:pPr>
        <w:pStyle w:val="Tiedot"/>
        <w:numPr>
          <w:ilvl w:val="0"/>
          <w:numId w:val="5"/>
        </w:numPr>
        <w:rPr>
          <w:b/>
        </w:rPr>
      </w:pPr>
      <w:r>
        <w:t>H</w:t>
      </w:r>
      <w:r w:rsidRPr="00B4099A">
        <w:t xml:space="preserve">akemuksen kategoria. </w:t>
      </w:r>
      <w:r w:rsidRPr="00B4099A">
        <w:rPr>
          <w:b/>
        </w:rPr>
        <w:t>Vain yksi rasti/hakemus.</w:t>
      </w:r>
    </w:p>
    <w:p w14:paraId="43AF1678" w14:textId="77777777" w:rsidR="00B4099A" w:rsidRPr="00B4099A" w:rsidRDefault="00B4099A" w:rsidP="00B4099A">
      <w:pPr>
        <w:pStyle w:val="Tiedot"/>
      </w:pPr>
      <w:r w:rsidRPr="00B4099A">
        <w:t xml:space="preserve"> </w:t>
      </w:r>
    </w:p>
    <w:p w14:paraId="2EFDC3B3" w14:textId="77777777" w:rsidR="00B4099A" w:rsidRPr="00B4099A" w:rsidRDefault="00B4099A" w:rsidP="00B4099A">
      <w:pPr>
        <w:pStyle w:val="Tiedot"/>
        <w:ind w:left="709"/>
      </w:pPr>
      <w:r w:rsidRPr="00B4099A">
        <w:t>⃝ kohdeavustus liikuntaa harrastaville yhteisöille</w:t>
      </w:r>
    </w:p>
    <w:p w14:paraId="58497627" w14:textId="77777777" w:rsidR="00B4099A" w:rsidRPr="00B4099A" w:rsidRDefault="00B4099A" w:rsidP="00B4099A">
      <w:pPr>
        <w:pStyle w:val="Tiedot"/>
        <w:ind w:left="709"/>
      </w:pPr>
      <w:r w:rsidRPr="00B4099A">
        <w:t>⃝ kohdeavustus kyläyhdistyksille</w:t>
      </w:r>
    </w:p>
    <w:p w14:paraId="1546A4FD" w14:textId="77777777" w:rsidR="00B4099A" w:rsidRPr="00B4099A" w:rsidRDefault="00B4099A" w:rsidP="00B4099A">
      <w:pPr>
        <w:pStyle w:val="Tiedot"/>
        <w:ind w:left="709"/>
      </w:pPr>
      <w:r w:rsidRPr="00B4099A">
        <w:t>⃝ kohdeavustus nuoriso- tai kulttuurijärjestöille tai -yhteisöille</w:t>
      </w:r>
    </w:p>
    <w:p w14:paraId="52344A30" w14:textId="42552916" w:rsidR="00B4099A" w:rsidRDefault="00B4099A" w:rsidP="00B4099A">
      <w:pPr>
        <w:pStyle w:val="Tiedot"/>
      </w:pPr>
    </w:p>
    <w:p w14:paraId="5815FFE5" w14:textId="77777777" w:rsidR="00C702EC" w:rsidRPr="00B4099A" w:rsidRDefault="00C702EC" w:rsidP="00B4099A">
      <w:pPr>
        <w:pStyle w:val="Tiedot"/>
      </w:pPr>
    </w:p>
    <w:p w14:paraId="3B0EE9D5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H</w:t>
      </w:r>
      <w:r w:rsidRPr="00B4099A">
        <w:t>akijan tiedot</w:t>
      </w:r>
    </w:p>
    <w:p w14:paraId="462D546A" w14:textId="77777777" w:rsidR="00B4099A" w:rsidRPr="00B4099A" w:rsidRDefault="00B4099A" w:rsidP="00B4099A">
      <w:pPr>
        <w:pStyle w:val="Tiedot"/>
      </w:pPr>
    </w:p>
    <w:tbl>
      <w:tblPr>
        <w:tblStyle w:val="TaulukkoRuudukko"/>
        <w:tblpPr w:leftFromText="141" w:rightFromText="141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4394"/>
        <w:gridCol w:w="4383"/>
      </w:tblGrid>
      <w:tr w:rsidR="00B4099A" w:rsidRPr="00B4099A" w14:paraId="4D3D3CF2" w14:textId="77777777" w:rsidTr="00E56838">
        <w:tc>
          <w:tcPr>
            <w:tcW w:w="4394" w:type="dxa"/>
          </w:tcPr>
          <w:p w14:paraId="540C3DA6" w14:textId="77777777" w:rsidR="00B4099A" w:rsidRPr="00B4099A" w:rsidRDefault="00B4099A" w:rsidP="00B4099A">
            <w:pPr>
              <w:pStyle w:val="Tiedot"/>
            </w:pPr>
            <w:r w:rsidRPr="00B4099A">
              <w:t>Seura/yhdistys/yhteisö:</w:t>
            </w:r>
          </w:p>
          <w:p w14:paraId="74A5ECA8" w14:textId="77777777" w:rsidR="00B4099A" w:rsidRPr="00B4099A" w:rsidRDefault="00B4099A" w:rsidP="00B4099A">
            <w:pPr>
              <w:pStyle w:val="Tiedot"/>
            </w:pPr>
          </w:p>
          <w:p w14:paraId="1C74E3B1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48E174AC" w14:textId="77777777" w:rsidR="00B4099A" w:rsidRDefault="00B4099A" w:rsidP="00B4099A">
            <w:pPr>
              <w:pStyle w:val="Tiedot"/>
            </w:pPr>
            <w:r w:rsidRPr="00B4099A">
              <w:t>Rekisteröintivuosi</w:t>
            </w:r>
          </w:p>
          <w:p w14:paraId="4B4FBE1D" w14:textId="77777777" w:rsidR="00075028" w:rsidRPr="00B4099A" w:rsidRDefault="00075028" w:rsidP="00B4099A">
            <w:pPr>
              <w:pStyle w:val="Tiedot"/>
            </w:pPr>
          </w:p>
        </w:tc>
      </w:tr>
      <w:tr w:rsidR="00B4099A" w:rsidRPr="00B4099A" w14:paraId="126D530C" w14:textId="77777777" w:rsidTr="00E56838">
        <w:tc>
          <w:tcPr>
            <w:tcW w:w="4394" w:type="dxa"/>
          </w:tcPr>
          <w:p w14:paraId="4157E4A9" w14:textId="77777777" w:rsidR="00B4099A" w:rsidRPr="00B4099A" w:rsidRDefault="00B4099A" w:rsidP="00B4099A">
            <w:pPr>
              <w:pStyle w:val="Tiedot"/>
            </w:pPr>
            <w:r w:rsidRPr="00B4099A">
              <w:t>Osoite:</w:t>
            </w:r>
          </w:p>
          <w:p w14:paraId="63EBEB94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6CB971D7" w14:textId="77777777" w:rsidR="00B4099A" w:rsidRPr="00B4099A" w:rsidRDefault="00B4099A" w:rsidP="00B4099A">
            <w:pPr>
              <w:pStyle w:val="Tiedot"/>
            </w:pPr>
            <w:r w:rsidRPr="00B4099A">
              <w:t>Puheenjohtaja (osoite +puhelin)</w:t>
            </w:r>
          </w:p>
          <w:p w14:paraId="21514695" w14:textId="77777777" w:rsidR="00B4099A" w:rsidRPr="00B4099A" w:rsidRDefault="00B4099A" w:rsidP="00B4099A">
            <w:pPr>
              <w:pStyle w:val="Tiedot"/>
            </w:pPr>
          </w:p>
          <w:p w14:paraId="460D972C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3C4445AC" w14:textId="77777777" w:rsidTr="00E56838">
        <w:tc>
          <w:tcPr>
            <w:tcW w:w="4394" w:type="dxa"/>
          </w:tcPr>
          <w:p w14:paraId="0717A198" w14:textId="77777777" w:rsidR="00B4099A" w:rsidRPr="00B4099A" w:rsidRDefault="00B4099A" w:rsidP="00B4099A">
            <w:pPr>
              <w:pStyle w:val="Tiedot"/>
            </w:pPr>
            <w:r w:rsidRPr="00B4099A">
              <w:t>Kotipaikka:</w:t>
            </w:r>
          </w:p>
          <w:p w14:paraId="309EFA78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5DFB948D" w14:textId="77777777" w:rsidR="00B4099A" w:rsidRPr="00B4099A" w:rsidRDefault="00B4099A" w:rsidP="00B4099A">
            <w:pPr>
              <w:pStyle w:val="Tiedot"/>
            </w:pPr>
            <w:r w:rsidRPr="00B4099A">
              <w:t>Sihteeri (osoite +puhelin)</w:t>
            </w:r>
          </w:p>
          <w:p w14:paraId="177EBF97" w14:textId="77777777" w:rsidR="00B4099A" w:rsidRPr="00B4099A" w:rsidRDefault="00B4099A" w:rsidP="00B4099A">
            <w:pPr>
              <w:pStyle w:val="Tiedot"/>
            </w:pPr>
          </w:p>
          <w:p w14:paraId="7488B994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09B9842F" w14:textId="77777777" w:rsidTr="00E56838">
        <w:tc>
          <w:tcPr>
            <w:tcW w:w="4394" w:type="dxa"/>
          </w:tcPr>
          <w:p w14:paraId="2231A856" w14:textId="77777777" w:rsidR="00B4099A" w:rsidRPr="00B4099A" w:rsidRDefault="00B4099A" w:rsidP="00B4099A">
            <w:pPr>
              <w:pStyle w:val="Tiedot"/>
            </w:pPr>
            <w:r w:rsidRPr="00B4099A">
              <w:t>Laji/lajit/toimintamuodot</w:t>
            </w:r>
          </w:p>
        </w:tc>
        <w:tc>
          <w:tcPr>
            <w:tcW w:w="4383" w:type="dxa"/>
          </w:tcPr>
          <w:p w14:paraId="66139E57" w14:textId="77777777" w:rsidR="00B4099A" w:rsidRPr="00B4099A" w:rsidRDefault="00B4099A" w:rsidP="00B4099A">
            <w:pPr>
              <w:pStyle w:val="Tiedot"/>
            </w:pPr>
            <w:r w:rsidRPr="00B4099A">
              <w:t>Rahastonhoitaja (osoite +puhelin)</w:t>
            </w:r>
          </w:p>
          <w:p w14:paraId="19AE6B2A" w14:textId="77777777" w:rsidR="00B4099A" w:rsidRPr="00B4099A" w:rsidRDefault="00B4099A" w:rsidP="00B4099A">
            <w:pPr>
              <w:pStyle w:val="Tiedot"/>
            </w:pPr>
          </w:p>
          <w:p w14:paraId="5351F1E3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2A745928" w14:textId="77777777" w:rsidTr="00E56838">
        <w:tc>
          <w:tcPr>
            <w:tcW w:w="4394" w:type="dxa"/>
          </w:tcPr>
          <w:p w14:paraId="2D10B613" w14:textId="77777777" w:rsidR="00B4099A" w:rsidRPr="00B4099A" w:rsidRDefault="00B4099A" w:rsidP="00B4099A">
            <w:pPr>
              <w:pStyle w:val="Tiedot"/>
            </w:pPr>
            <w:r w:rsidRPr="00B4099A">
              <w:t>Jäsenmäärä yhteensä</w:t>
            </w:r>
          </w:p>
          <w:p w14:paraId="7525B6D0" w14:textId="77777777" w:rsidR="00B4099A" w:rsidRPr="00B4099A" w:rsidRDefault="00B4099A" w:rsidP="00B4099A">
            <w:pPr>
              <w:pStyle w:val="Tiedot"/>
            </w:pPr>
          </w:p>
          <w:p w14:paraId="42E34771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</w:tcPr>
          <w:p w14:paraId="243899E3" w14:textId="77777777" w:rsidR="00B4099A" w:rsidRPr="00B4099A" w:rsidRDefault="00B4099A" w:rsidP="00B4099A">
            <w:pPr>
              <w:pStyle w:val="Tiedot"/>
            </w:pPr>
            <w:r w:rsidRPr="00B4099A">
              <w:t>Jäsenistä junioreita (0-20v)</w:t>
            </w:r>
          </w:p>
        </w:tc>
      </w:tr>
      <w:tr w:rsidR="00B4099A" w:rsidRPr="00B4099A" w14:paraId="2972C5DF" w14:textId="77777777" w:rsidTr="00E56838">
        <w:tc>
          <w:tcPr>
            <w:tcW w:w="4394" w:type="dxa"/>
            <w:tcBorders>
              <w:bottom w:val="single" w:sz="4" w:space="0" w:color="auto"/>
            </w:tcBorders>
          </w:tcPr>
          <w:p w14:paraId="4C8D1624" w14:textId="77777777" w:rsidR="00B4099A" w:rsidRPr="00B4099A" w:rsidRDefault="00B4099A" w:rsidP="00B4099A">
            <w:pPr>
              <w:pStyle w:val="Tiedot"/>
            </w:pPr>
            <w:r w:rsidRPr="00B4099A">
              <w:t>Valtakunnallinen järjestö, johon yhdistys kuuluu</w:t>
            </w:r>
          </w:p>
          <w:p w14:paraId="5B974F46" w14:textId="77777777" w:rsidR="00B4099A" w:rsidRPr="00B4099A" w:rsidRDefault="00B4099A" w:rsidP="00B4099A">
            <w:pPr>
              <w:pStyle w:val="Tiedot"/>
            </w:pPr>
          </w:p>
          <w:p w14:paraId="56C9155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383" w:type="dxa"/>
            <w:tcBorders>
              <w:bottom w:val="single" w:sz="4" w:space="0" w:color="auto"/>
            </w:tcBorders>
          </w:tcPr>
          <w:p w14:paraId="7B453798" w14:textId="77777777" w:rsidR="00B4099A" w:rsidRPr="00B4099A" w:rsidRDefault="00B4099A" w:rsidP="00B4099A">
            <w:pPr>
              <w:pStyle w:val="Tiedot"/>
            </w:pPr>
            <w:r w:rsidRPr="00B4099A">
              <w:t>Yhteistyökumppanit</w:t>
            </w:r>
          </w:p>
        </w:tc>
      </w:tr>
      <w:tr w:rsidR="00E56838" w:rsidRPr="00B4099A" w14:paraId="5A0F8470" w14:textId="77777777" w:rsidTr="00E56838">
        <w:tc>
          <w:tcPr>
            <w:tcW w:w="4394" w:type="dxa"/>
            <w:tcBorders>
              <w:right w:val="nil"/>
            </w:tcBorders>
          </w:tcPr>
          <w:p w14:paraId="7D4543A4" w14:textId="13E7B8B2" w:rsidR="00E56838" w:rsidRDefault="00E56838" w:rsidP="00B4099A">
            <w:pPr>
              <w:pStyle w:val="Tiedot"/>
            </w:pPr>
            <w:r w:rsidRPr="00B4099A">
              <w:t>Seura</w:t>
            </w:r>
            <w:r>
              <w:t>n</w:t>
            </w:r>
            <w:r w:rsidRPr="00B4099A">
              <w:t>/yhdisty</w:t>
            </w:r>
            <w:r>
              <w:t>k</w:t>
            </w:r>
            <w:r w:rsidRPr="00B4099A">
              <w:t>s</w:t>
            </w:r>
            <w:r>
              <w:t>en</w:t>
            </w:r>
            <w:r w:rsidRPr="00B4099A">
              <w:t>/yhteisö</w:t>
            </w:r>
            <w:r>
              <w:t>n tilinumero (IBAN):</w:t>
            </w:r>
          </w:p>
          <w:p w14:paraId="04F4DDFF" w14:textId="77777777" w:rsidR="00E56838" w:rsidRDefault="00E56838" w:rsidP="00B4099A">
            <w:pPr>
              <w:pStyle w:val="Tiedot"/>
            </w:pPr>
          </w:p>
          <w:p w14:paraId="7D7EA73C" w14:textId="6540E097" w:rsidR="00E56838" w:rsidRPr="00B4099A" w:rsidRDefault="00E56838" w:rsidP="00B4099A">
            <w:pPr>
              <w:pStyle w:val="Tiedot"/>
            </w:pPr>
          </w:p>
        </w:tc>
        <w:tc>
          <w:tcPr>
            <w:tcW w:w="4383" w:type="dxa"/>
            <w:tcBorders>
              <w:left w:val="nil"/>
            </w:tcBorders>
          </w:tcPr>
          <w:p w14:paraId="7EE2B390" w14:textId="77777777" w:rsidR="00E56838" w:rsidRPr="00B4099A" w:rsidRDefault="00E56838" w:rsidP="00B4099A">
            <w:pPr>
              <w:pStyle w:val="Tiedot"/>
            </w:pPr>
          </w:p>
        </w:tc>
      </w:tr>
    </w:tbl>
    <w:p w14:paraId="331DB509" w14:textId="77777777" w:rsidR="00B4099A" w:rsidRPr="00B4099A" w:rsidRDefault="00B4099A" w:rsidP="00B4099A">
      <w:pPr>
        <w:pStyle w:val="Tiedot"/>
      </w:pPr>
    </w:p>
    <w:p w14:paraId="15B6D684" w14:textId="77777777" w:rsidR="00B4099A" w:rsidRPr="00B4099A" w:rsidRDefault="00B4099A" w:rsidP="00B4099A">
      <w:pPr>
        <w:pStyle w:val="Tiedot"/>
      </w:pPr>
    </w:p>
    <w:p w14:paraId="22503AEE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P</w:t>
      </w:r>
      <w:r w:rsidRPr="00B4099A">
        <w:t xml:space="preserve">erustelut kohdeavustuksen tarpeelle ja suunniteltu käyttö. </w:t>
      </w:r>
      <w:r w:rsidRPr="00B4099A">
        <w:rPr>
          <w:b/>
        </w:rPr>
        <w:t>Vastattava kaikkiin kohtiin.</w:t>
      </w:r>
      <w:r w:rsidRPr="00B4099A">
        <w:t xml:space="preserve"> </w:t>
      </w:r>
    </w:p>
    <w:p w14:paraId="7AF1800B" w14:textId="77777777" w:rsidR="00B4099A" w:rsidRPr="00B4099A" w:rsidRDefault="00B4099A" w:rsidP="00B4099A">
      <w:pPr>
        <w:pStyle w:val="Tiedot"/>
      </w:pPr>
    </w:p>
    <w:p w14:paraId="1DCA200F" w14:textId="77777777" w:rsidR="00B4099A" w:rsidRDefault="00B4099A" w:rsidP="00B4099A">
      <w:pPr>
        <w:pStyle w:val="Tiedot"/>
        <w:numPr>
          <w:ilvl w:val="0"/>
          <w:numId w:val="6"/>
        </w:numPr>
      </w:pPr>
      <w:r w:rsidRPr="00B4099A">
        <w:t xml:space="preserve">Haettavan kohdeavustuksen määrä euroina: </w:t>
      </w:r>
    </w:p>
    <w:p w14:paraId="6E3C8EE0" w14:textId="77777777" w:rsidR="00B4099A" w:rsidRPr="00B4099A" w:rsidRDefault="00B4099A" w:rsidP="00B4099A">
      <w:pPr>
        <w:pStyle w:val="Tiedot"/>
        <w:ind w:left="1080"/>
      </w:pPr>
    </w:p>
    <w:p w14:paraId="244226C1" w14:textId="77777777" w:rsidR="00B4099A" w:rsidRPr="00B4099A" w:rsidRDefault="00B4099A" w:rsidP="00B4099A">
      <w:pPr>
        <w:pStyle w:val="Tiedot"/>
      </w:pPr>
    </w:p>
    <w:p w14:paraId="18D58BDD" w14:textId="77777777" w:rsidR="00B4099A" w:rsidRDefault="00B4099A" w:rsidP="00B4099A">
      <w:pPr>
        <w:pStyle w:val="Tiedot"/>
        <w:numPr>
          <w:ilvl w:val="0"/>
          <w:numId w:val="6"/>
        </w:numPr>
      </w:pPr>
      <w:r w:rsidRPr="00B4099A">
        <w:t>Seuran/yhdistyksen/yhteisön kokonaisbudjetti kaudelle, jolle avustusta haetaan:</w:t>
      </w:r>
    </w:p>
    <w:p w14:paraId="53635747" w14:textId="77777777" w:rsidR="00B4099A" w:rsidRPr="00B4099A" w:rsidRDefault="00B4099A" w:rsidP="00B4099A">
      <w:pPr>
        <w:pStyle w:val="Tiedot"/>
        <w:ind w:left="1080"/>
      </w:pPr>
      <w:r w:rsidRPr="00B4099A">
        <w:t xml:space="preserve">  </w:t>
      </w:r>
    </w:p>
    <w:p w14:paraId="25182F43" w14:textId="77777777" w:rsidR="00B4099A" w:rsidRPr="00B4099A" w:rsidRDefault="00B4099A" w:rsidP="00B4099A">
      <w:pPr>
        <w:pStyle w:val="Tiedot"/>
      </w:pPr>
    </w:p>
    <w:p w14:paraId="2BD9E978" w14:textId="77777777" w:rsidR="00B4099A" w:rsidRPr="00B4099A" w:rsidRDefault="00B4099A" w:rsidP="00B4099A">
      <w:pPr>
        <w:pStyle w:val="Tiedot"/>
        <w:numPr>
          <w:ilvl w:val="0"/>
          <w:numId w:val="6"/>
        </w:numPr>
      </w:pPr>
      <w:r w:rsidRPr="00B4099A">
        <w:t>Mihin kohteeseen/tapahtumaan kohdeavustusta haetaan?</w:t>
      </w:r>
    </w:p>
    <w:p w14:paraId="61DE690C" w14:textId="77777777" w:rsidR="00B4099A" w:rsidRPr="00B4099A" w:rsidRDefault="00B4099A" w:rsidP="00B4099A">
      <w:pPr>
        <w:pStyle w:val="Tiedot"/>
      </w:pPr>
    </w:p>
    <w:p w14:paraId="5A236AC2" w14:textId="77777777" w:rsidR="0054666F" w:rsidRDefault="0054666F">
      <w:pPr>
        <w:spacing w:after="160" w:line="259" w:lineRule="auto"/>
        <w:ind w:left="0"/>
      </w:pPr>
      <w:r>
        <w:br w:type="page"/>
      </w:r>
    </w:p>
    <w:p w14:paraId="065681A1" w14:textId="014BF5DA" w:rsidR="00B4099A" w:rsidRPr="00B4099A" w:rsidRDefault="00B4099A" w:rsidP="00B4099A">
      <w:pPr>
        <w:pStyle w:val="Tiedot"/>
      </w:pPr>
      <w:r w:rsidRPr="00B4099A">
        <w:lastRenderedPageBreak/>
        <w:t xml:space="preserve">Perustelut kohdeavustukselle. </w:t>
      </w:r>
      <w:r w:rsidRPr="00B4099A">
        <w:rPr>
          <w:b/>
        </w:rPr>
        <w:t>Täytettävä kaikki kohdat.</w:t>
      </w:r>
    </w:p>
    <w:p w14:paraId="3FB79FA8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8647" w:type="dxa"/>
        <w:tblInd w:w="-5" w:type="dxa"/>
        <w:tblLook w:val="04A0" w:firstRow="1" w:lastRow="0" w:firstColumn="1" w:lastColumn="0" w:noHBand="0" w:noVBand="1"/>
      </w:tblPr>
      <w:tblGrid>
        <w:gridCol w:w="3296"/>
        <w:gridCol w:w="1670"/>
        <w:gridCol w:w="1670"/>
        <w:gridCol w:w="2011"/>
      </w:tblGrid>
      <w:tr w:rsidR="00B4099A" w:rsidRPr="00B4099A" w14:paraId="3D76C459" w14:textId="77777777" w:rsidTr="00F4557E">
        <w:tc>
          <w:tcPr>
            <w:tcW w:w="3296" w:type="dxa"/>
          </w:tcPr>
          <w:p w14:paraId="0274C348" w14:textId="77777777" w:rsidR="00B4099A" w:rsidRPr="00B4099A" w:rsidRDefault="00B4099A" w:rsidP="00B4099A">
            <w:pPr>
              <w:pStyle w:val="Tiedot"/>
            </w:pPr>
            <w:r w:rsidRPr="00B4099A">
              <w:t>Mikä on kohdeavustuksen käyttötarkoituksen vaikuttavuus eri ikäryhmissä? Millä ikäryhmille vaikutusta tavoitellaan?</w:t>
            </w:r>
          </w:p>
          <w:p w14:paraId="54744D10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0CBD4997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54BCEA1D" w14:textId="77777777" w:rsidR="00B4099A" w:rsidRPr="00B4099A" w:rsidRDefault="00B4099A" w:rsidP="00B4099A">
            <w:pPr>
              <w:pStyle w:val="Tiedot"/>
            </w:pPr>
            <w:r w:rsidRPr="00B4099A">
              <w:t>juniorit (0-20v)</w:t>
            </w:r>
          </w:p>
        </w:tc>
        <w:tc>
          <w:tcPr>
            <w:tcW w:w="1670" w:type="dxa"/>
          </w:tcPr>
          <w:p w14:paraId="6E6E4694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17969920" w14:textId="77777777" w:rsidR="00B4099A" w:rsidRPr="00B4099A" w:rsidRDefault="00B4099A" w:rsidP="00B4099A">
            <w:pPr>
              <w:pStyle w:val="Tiedot"/>
            </w:pPr>
            <w:r w:rsidRPr="00B4099A">
              <w:t>työikäiset</w:t>
            </w:r>
          </w:p>
        </w:tc>
        <w:tc>
          <w:tcPr>
            <w:tcW w:w="2011" w:type="dxa"/>
          </w:tcPr>
          <w:p w14:paraId="077D0FC2" w14:textId="77777777" w:rsidR="00B4099A" w:rsidRPr="00B4099A" w:rsidRDefault="00B4099A" w:rsidP="00B4099A">
            <w:pPr>
              <w:pStyle w:val="Tiedot"/>
            </w:pPr>
            <w:r w:rsidRPr="00B4099A">
              <w:t xml:space="preserve">Ennakoitu </w:t>
            </w:r>
          </w:p>
          <w:p w14:paraId="63D2429E" w14:textId="77777777" w:rsidR="00B4099A" w:rsidRPr="00B4099A" w:rsidRDefault="00B4099A" w:rsidP="00B4099A">
            <w:pPr>
              <w:pStyle w:val="Tiedot"/>
            </w:pPr>
            <w:r w:rsidRPr="00B4099A">
              <w:t>osallistujamäärä</w:t>
            </w:r>
          </w:p>
          <w:p w14:paraId="145289A2" w14:textId="0C45C8BF" w:rsidR="00B4099A" w:rsidRPr="00B4099A" w:rsidRDefault="00B4099A" w:rsidP="00B4099A">
            <w:pPr>
              <w:pStyle w:val="Tiedot"/>
            </w:pPr>
            <w:r w:rsidRPr="00B4099A">
              <w:t>seniorit</w:t>
            </w:r>
          </w:p>
        </w:tc>
      </w:tr>
      <w:tr w:rsidR="00B4099A" w:rsidRPr="00B4099A" w14:paraId="0E2EE42F" w14:textId="77777777" w:rsidTr="00F4557E">
        <w:tc>
          <w:tcPr>
            <w:tcW w:w="3296" w:type="dxa"/>
          </w:tcPr>
          <w:p w14:paraId="10576287" w14:textId="77777777" w:rsidR="00B4099A" w:rsidRPr="00B4099A" w:rsidRDefault="00B4099A" w:rsidP="00B4099A">
            <w:pPr>
              <w:pStyle w:val="Tiedot"/>
            </w:pPr>
          </w:p>
          <w:p w14:paraId="036B8081" w14:textId="77777777" w:rsidR="00B4099A" w:rsidRPr="00B4099A" w:rsidRDefault="00B4099A" w:rsidP="00B4099A">
            <w:pPr>
              <w:pStyle w:val="Tiedot"/>
            </w:pPr>
          </w:p>
          <w:p w14:paraId="4E2D95D3" w14:textId="77777777" w:rsidR="00B4099A" w:rsidRPr="00B4099A" w:rsidRDefault="00B4099A" w:rsidP="00B4099A">
            <w:pPr>
              <w:pStyle w:val="Tiedot"/>
            </w:pPr>
          </w:p>
          <w:p w14:paraId="45D9AC00" w14:textId="77777777" w:rsidR="00B4099A" w:rsidRPr="00B4099A" w:rsidRDefault="00B4099A" w:rsidP="00B4099A">
            <w:pPr>
              <w:pStyle w:val="Tiedot"/>
            </w:pPr>
          </w:p>
          <w:p w14:paraId="4AA84880" w14:textId="77777777" w:rsidR="00B4099A" w:rsidRPr="00B4099A" w:rsidRDefault="00B4099A" w:rsidP="00B4099A">
            <w:pPr>
              <w:pStyle w:val="Tiedot"/>
            </w:pPr>
          </w:p>
          <w:p w14:paraId="34F241CC" w14:textId="77777777" w:rsidR="00B4099A" w:rsidRPr="00B4099A" w:rsidRDefault="00B4099A" w:rsidP="00B4099A">
            <w:pPr>
              <w:pStyle w:val="Tiedot"/>
            </w:pPr>
          </w:p>
          <w:p w14:paraId="4CD30D25" w14:textId="77777777" w:rsidR="00B4099A" w:rsidRPr="00B4099A" w:rsidRDefault="00B4099A" w:rsidP="00B4099A">
            <w:pPr>
              <w:pStyle w:val="Tiedot"/>
            </w:pPr>
          </w:p>
          <w:p w14:paraId="57AC1CB5" w14:textId="77777777" w:rsidR="00B4099A" w:rsidRPr="00B4099A" w:rsidRDefault="00B4099A" w:rsidP="00B4099A">
            <w:pPr>
              <w:pStyle w:val="Tiedot"/>
            </w:pPr>
          </w:p>
          <w:p w14:paraId="00D6248C" w14:textId="77777777" w:rsidR="00B4099A" w:rsidRPr="00B4099A" w:rsidRDefault="00B4099A" w:rsidP="00B4099A">
            <w:pPr>
              <w:pStyle w:val="Tiedot"/>
            </w:pPr>
          </w:p>
          <w:p w14:paraId="3244CBB4" w14:textId="77777777" w:rsidR="00B4099A" w:rsidRPr="00B4099A" w:rsidRDefault="00B4099A" w:rsidP="00B4099A">
            <w:pPr>
              <w:pStyle w:val="Tiedot"/>
            </w:pPr>
          </w:p>
          <w:p w14:paraId="14477EC1" w14:textId="77777777" w:rsidR="00B4099A" w:rsidRPr="00B4099A" w:rsidRDefault="00B4099A" w:rsidP="00B4099A">
            <w:pPr>
              <w:pStyle w:val="Tiedot"/>
            </w:pPr>
          </w:p>
          <w:p w14:paraId="15D6603C" w14:textId="77777777" w:rsidR="00B4099A" w:rsidRPr="00B4099A" w:rsidRDefault="00B4099A" w:rsidP="00B4099A">
            <w:pPr>
              <w:pStyle w:val="Tiedot"/>
            </w:pPr>
          </w:p>
          <w:p w14:paraId="5C369CC6" w14:textId="77777777" w:rsidR="00B4099A" w:rsidRPr="00B4099A" w:rsidRDefault="00B4099A" w:rsidP="00B4099A">
            <w:pPr>
              <w:pStyle w:val="Tiedot"/>
            </w:pPr>
          </w:p>
          <w:p w14:paraId="36293840" w14:textId="77777777" w:rsidR="00B4099A" w:rsidRPr="00B4099A" w:rsidRDefault="00B4099A" w:rsidP="00B4099A">
            <w:pPr>
              <w:pStyle w:val="Tiedot"/>
            </w:pPr>
          </w:p>
          <w:p w14:paraId="665FC903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03AF6929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0" w:type="dxa"/>
          </w:tcPr>
          <w:p w14:paraId="7B62010A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2011" w:type="dxa"/>
          </w:tcPr>
          <w:p w14:paraId="27ACAF70" w14:textId="77777777" w:rsidR="00B4099A" w:rsidRDefault="00B4099A" w:rsidP="00B4099A">
            <w:pPr>
              <w:pStyle w:val="Tiedot"/>
            </w:pPr>
          </w:p>
          <w:p w14:paraId="0F437305" w14:textId="77777777" w:rsidR="00F4557E" w:rsidRPr="00F4557E" w:rsidRDefault="00F4557E" w:rsidP="00F4557E"/>
          <w:p w14:paraId="052AE6ED" w14:textId="77777777" w:rsidR="00F4557E" w:rsidRPr="00F4557E" w:rsidRDefault="00F4557E" w:rsidP="00F4557E">
            <w:pPr>
              <w:ind w:left="0"/>
            </w:pPr>
          </w:p>
          <w:p w14:paraId="7A94EFD1" w14:textId="77777777" w:rsidR="00F4557E" w:rsidRPr="00F4557E" w:rsidRDefault="00F4557E" w:rsidP="00F4557E"/>
          <w:p w14:paraId="13C588A3" w14:textId="77777777" w:rsidR="00F4557E" w:rsidRPr="00F4557E" w:rsidRDefault="00F4557E" w:rsidP="00F4557E">
            <w:pPr>
              <w:ind w:left="0"/>
            </w:pPr>
          </w:p>
          <w:p w14:paraId="4DE0E01A" w14:textId="77777777" w:rsidR="00F4557E" w:rsidRDefault="00F4557E" w:rsidP="00F4557E"/>
          <w:p w14:paraId="79CED0D8" w14:textId="1C17889E" w:rsidR="00F4557E" w:rsidRPr="00F4557E" w:rsidRDefault="00F4557E" w:rsidP="00F4557E">
            <w:pPr>
              <w:ind w:left="0"/>
            </w:pPr>
          </w:p>
        </w:tc>
      </w:tr>
    </w:tbl>
    <w:tbl>
      <w:tblPr>
        <w:tblStyle w:val="TaulukkoRuudukko"/>
        <w:tblpPr w:leftFromText="141" w:rightFromText="141" w:vertAnchor="text" w:horzAnchor="margin" w:tblpY="1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B4099A" w:rsidRPr="00B4099A" w14:paraId="38FDFFD3" w14:textId="77777777" w:rsidTr="00F4557E">
        <w:trPr>
          <w:trHeight w:val="2400"/>
        </w:trPr>
        <w:tc>
          <w:tcPr>
            <w:tcW w:w="8642" w:type="dxa"/>
          </w:tcPr>
          <w:p w14:paraId="37F4A056" w14:textId="77777777" w:rsidR="00B4099A" w:rsidRPr="00B4099A" w:rsidRDefault="00B4099A" w:rsidP="00B4099A">
            <w:pPr>
              <w:pStyle w:val="Tiedot"/>
            </w:pPr>
            <w:r w:rsidRPr="00B4099A">
              <w:t xml:space="preserve">Miten kohdeavustuksen käyttö toteutetaan? </w:t>
            </w:r>
          </w:p>
          <w:p w14:paraId="3EB7E519" w14:textId="77777777" w:rsidR="00B4099A" w:rsidRPr="00B4099A" w:rsidRDefault="00B4099A" w:rsidP="00B4099A">
            <w:pPr>
              <w:pStyle w:val="Tiedot"/>
            </w:pPr>
          </w:p>
          <w:p w14:paraId="2FDCD277" w14:textId="77777777" w:rsidR="00B4099A" w:rsidRPr="00B4099A" w:rsidRDefault="00B4099A" w:rsidP="00B4099A">
            <w:pPr>
              <w:pStyle w:val="Tiedot"/>
            </w:pPr>
          </w:p>
          <w:p w14:paraId="4582E5AA" w14:textId="77777777" w:rsidR="00B4099A" w:rsidRPr="00B4099A" w:rsidRDefault="00B4099A" w:rsidP="00B4099A">
            <w:pPr>
              <w:pStyle w:val="Tiedot"/>
            </w:pPr>
          </w:p>
          <w:p w14:paraId="49B17AB5" w14:textId="77777777" w:rsidR="00B4099A" w:rsidRPr="00B4099A" w:rsidRDefault="00B4099A" w:rsidP="00B4099A">
            <w:pPr>
              <w:pStyle w:val="Tiedot"/>
            </w:pPr>
          </w:p>
          <w:p w14:paraId="38BD4453" w14:textId="77777777" w:rsidR="00B4099A" w:rsidRPr="00B4099A" w:rsidRDefault="00B4099A" w:rsidP="00B4099A">
            <w:pPr>
              <w:pStyle w:val="Tiedot"/>
            </w:pPr>
          </w:p>
          <w:p w14:paraId="4FF3046F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07F858F0" w14:textId="77777777" w:rsidTr="00F4557E">
        <w:trPr>
          <w:trHeight w:val="2409"/>
        </w:trPr>
        <w:tc>
          <w:tcPr>
            <w:tcW w:w="8642" w:type="dxa"/>
          </w:tcPr>
          <w:p w14:paraId="034C11E8" w14:textId="77777777" w:rsidR="00B4099A" w:rsidRPr="00B4099A" w:rsidRDefault="00B4099A" w:rsidP="00B4099A">
            <w:pPr>
              <w:pStyle w:val="Tiedot"/>
            </w:pPr>
            <w:r w:rsidRPr="00B4099A">
              <w:t>Millä tavalla seuran/yhdistyksen/yhteisön kohdeavustuksen avulla toteuttaman toiminta edistää kuntalaisten hyvinvointia ja liikunnallista elämäntapaa tai tukee kunnan hyvinvointisuunnitelman toteuttamista?</w:t>
            </w:r>
          </w:p>
          <w:p w14:paraId="18579300" w14:textId="77777777" w:rsidR="00B4099A" w:rsidRPr="00B4099A" w:rsidRDefault="00B4099A" w:rsidP="00B4099A">
            <w:pPr>
              <w:pStyle w:val="Tiedot"/>
            </w:pPr>
          </w:p>
          <w:p w14:paraId="72AF36CC" w14:textId="77777777" w:rsidR="00B4099A" w:rsidRPr="00B4099A" w:rsidRDefault="00B4099A" w:rsidP="00B4099A">
            <w:pPr>
              <w:pStyle w:val="Tiedot"/>
            </w:pPr>
          </w:p>
          <w:p w14:paraId="46D6321C" w14:textId="77777777" w:rsidR="00B4099A" w:rsidRPr="00B4099A" w:rsidRDefault="00B4099A" w:rsidP="00B4099A">
            <w:pPr>
              <w:pStyle w:val="Tiedot"/>
            </w:pPr>
          </w:p>
          <w:p w14:paraId="224D3BB5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5AFFFA70" w14:textId="77777777" w:rsidTr="00F4557E">
        <w:trPr>
          <w:trHeight w:val="2401"/>
        </w:trPr>
        <w:tc>
          <w:tcPr>
            <w:tcW w:w="8642" w:type="dxa"/>
          </w:tcPr>
          <w:p w14:paraId="5D789BEB" w14:textId="77777777" w:rsidR="00B4099A" w:rsidRPr="00B4099A" w:rsidRDefault="00B4099A" w:rsidP="00B4099A">
            <w:pPr>
              <w:pStyle w:val="Tiedot"/>
            </w:pPr>
            <w:r w:rsidRPr="00B4099A">
              <w:t>Millä tavalla seuran/yhdistyksen/yhteisön kohdeavustuksella toteuttama toiminta edistää matalan kynnyksen osallistumista ja vertaisohjaamista?</w:t>
            </w:r>
          </w:p>
          <w:p w14:paraId="77027111" w14:textId="77777777" w:rsidR="00B4099A" w:rsidRPr="00B4099A" w:rsidRDefault="00B4099A" w:rsidP="00B4099A">
            <w:pPr>
              <w:pStyle w:val="Tiedot"/>
            </w:pPr>
          </w:p>
          <w:p w14:paraId="33B88C31" w14:textId="77777777" w:rsidR="00B4099A" w:rsidRPr="00B4099A" w:rsidRDefault="00B4099A" w:rsidP="00B4099A">
            <w:pPr>
              <w:pStyle w:val="Tiedot"/>
            </w:pPr>
          </w:p>
          <w:p w14:paraId="49E706BF" w14:textId="77777777" w:rsidR="00B4099A" w:rsidRPr="00B4099A" w:rsidRDefault="00B4099A" w:rsidP="00B4099A">
            <w:pPr>
              <w:pStyle w:val="Tiedot"/>
            </w:pPr>
          </w:p>
          <w:p w14:paraId="3EFAAA26" w14:textId="77777777" w:rsidR="00B4099A" w:rsidRPr="00B4099A" w:rsidRDefault="00B4099A" w:rsidP="00B4099A">
            <w:pPr>
              <w:pStyle w:val="Tiedot"/>
            </w:pPr>
          </w:p>
          <w:p w14:paraId="315E48B3" w14:textId="77777777" w:rsidR="00B4099A" w:rsidRPr="00B4099A" w:rsidRDefault="00B4099A" w:rsidP="00B4099A">
            <w:pPr>
              <w:pStyle w:val="Tiedot"/>
            </w:pPr>
          </w:p>
          <w:p w14:paraId="0917CD27" w14:textId="77777777" w:rsidR="00B4099A" w:rsidRPr="00B4099A" w:rsidRDefault="00B4099A" w:rsidP="00B4099A">
            <w:pPr>
              <w:pStyle w:val="Tiedot"/>
            </w:pPr>
          </w:p>
          <w:p w14:paraId="712607A3" w14:textId="77777777" w:rsidR="00B4099A" w:rsidRPr="00B4099A" w:rsidRDefault="00B4099A" w:rsidP="00B4099A">
            <w:pPr>
              <w:pStyle w:val="Tiedot"/>
            </w:pPr>
          </w:p>
        </w:tc>
      </w:tr>
    </w:tbl>
    <w:p w14:paraId="1A9C8511" w14:textId="17EBA7DB" w:rsidR="00B4099A" w:rsidRDefault="00B4099A" w:rsidP="00B4099A">
      <w:pPr>
        <w:pStyle w:val="Tiedot"/>
        <w:numPr>
          <w:ilvl w:val="0"/>
          <w:numId w:val="5"/>
        </w:numPr>
      </w:pPr>
      <w:r>
        <w:lastRenderedPageBreak/>
        <w:t>S</w:t>
      </w:r>
      <w:r w:rsidRPr="00B4099A">
        <w:t>euran/yhdistyksen/yhteisön toiminnan kuvaus</w:t>
      </w:r>
      <w:r>
        <w:t>:</w:t>
      </w:r>
    </w:p>
    <w:p w14:paraId="01A9991F" w14:textId="77777777" w:rsidR="00B4099A" w:rsidRPr="00B4099A" w:rsidRDefault="00B4099A" w:rsidP="00B4099A">
      <w:pPr>
        <w:pStyle w:val="Tiedot"/>
        <w:ind w:left="720"/>
      </w:pPr>
    </w:p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8057"/>
      </w:tblGrid>
      <w:tr w:rsidR="00B4099A" w:rsidRPr="00B4099A" w14:paraId="2C1FC3B2" w14:textId="77777777" w:rsidTr="004214D7">
        <w:trPr>
          <w:trHeight w:val="2626"/>
        </w:trPr>
        <w:tc>
          <w:tcPr>
            <w:tcW w:w="9628" w:type="dxa"/>
          </w:tcPr>
          <w:p w14:paraId="6263F9B9" w14:textId="77777777" w:rsidR="00B4099A" w:rsidRPr="00B4099A" w:rsidRDefault="00B4099A" w:rsidP="00B4099A">
            <w:pPr>
              <w:pStyle w:val="Tiedot"/>
            </w:pPr>
            <w:r w:rsidRPr="00B4099A">
              <w:t>Mitkä ovat seuran/yhdistyksen/yhteisön toiminnan tavoitteet ja miten tavoitteissa on onnistuttu edellisenä kalenterivuotena?</w:t>
            </w:r>
          </w:p>
          <w:p w14:paraId="307028A4" w14:textId="77777777" w:rsidR="00B4099A" w:rsidRPr="00B4099A" w:rsidRDefault="00B4099A" w:rsidP="00B4099A">
            <w:pPr>
              <w:pStyle w:val="Tiedot"/>
            </w:pPr>
          </w:p>
          <w:p w14:paraId="59D3F93D" w14:textId="77777777" w:rsidR="00B4099A" w:rsidRPr="00B4099A" w:rsidRDefault="00B4099A" w:rsidP="00B4099A">
            <w:pPr>
              <w:pStyle w:val="Tiedot"/>
            </w:pPr>
          </w:p>
          <w:p w14:paraId="340D74F3" w14:textId="77777777" w:rsidR="00B4099A" w:rsidRPr="00B4099A" w:rsidRDefault="00B4099A" w:rsidP="00B4099A">
            <w:pPr>
              <w:pStyle w:val="Tiedot"/>
            </w:pPr>
          </w:p>
          <w:p w14:paraId="034C5550" w14:textId="77777777" w:rsidR="00B4099A" w:rsidRPr="00B4099A" w:rsidRDefault="00B4099A" w:rsidP="00B4099A">
            <w:pPr>
              <w:pStyle w:val="Tiedot"/>
            </w:pPr>
          </w:p>
          <w:p w14:paraId="22719908" w14:textId="77777777" w:rsidR="00B4099A" w:rsidRPr="00B4099A" w:rsidRDefault="00B4099A" w:rsidP="00B4099A">
            <w:pPr>
              <w:pStyle w:val="Tiedot"/>
            </w:pPr>
          </w:p>
          <w:p w14:paraId="7B089FDF" w14:textId="77777777" w:rsidR="00B4099A" w:rsidRPr="00B4099A" w:rsidRDefault="00B4099A" w:rsidP="00B4099A">
            <w:pPr>
              <w:pStyle w:val="Tiedot"/>
            </w:pPr>
          </w:p>
          <w:p w14:paraId="14EA284C" w14:textId="77777777" w:rsidR="00B4099A" w:rsidRPr="00B4099A" w:rsidRDefault="00B4099A" w:rsidP="00B4099A">
            <w:pPr>
              <w:pStyle w:val="Tiedot"/>
            </w:pPr>
          </w:p>
          <w:p w14:paraId="7618AFDE" w14:textId="77777777" w:rsidR="00B4099A" w:rsidRPr="00B4099A" w:rsidRDefault="00B4099A" w:rsidP="00B4099A">
            <w:pPr>
              <w:pStyle w:val="Tiedot"/>
            </w:pPr>
          </w:p>
        </w:tc>
      </w:tr>
    </w:tbl>
    <w:p w14:paraId="59A35ACE" w14:textId="77777777" w:rsidR="00B4099A" w:rsidRPr="00B4099A" w:rsidRDefault="00B4099A" w:rsidP="00B4099A">
      <w:pPr>
        <w:pStyle w:val="Tiedot"/>
      </w:pPr>
    </w:p>
    <w:p w14:paraId="33889C86" w14:textId="77777777" w:rsidR="00C702EC" w:rsidRDefault="00C702EC" w:rsidP="00C702EC">
      <w:pPr>
        <w:pStyle w:val="Tiedot"/>
        <w:ind w:left="720"/>
      </w:pPr>
    </w:p>
    <w:p w14:paraId="6ADF7430" w14:textId="2C3CCCC6" w:rsidR="00B4099A" w:rsidRPr="00B4099A" w:rsidRDefault="00B4099A" w:rsidP="00B4099A">
      <w:pPr>
        <w:pStyle w:val="Tiedot"/>
        <w:numPr>
          <w:ilvl w:val="0"/>
          <w:numId w:val="5"/>
        </w:numPr>
      </w:pPr>
      <w:r>
        <w:t>S</w:t>
      </w:r>
      <w:r w:rsidRPr="00B4099A">
        <w:t>elvitys edellisen vuoden avustuksen käytöstä</w:t>
      </w:r>
      <w:r>
        <w:t>:</w:t>
      </w:r>
    </w:p>
    <w:p w14:paraId="19795019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25"/>
        <w:gridCol w:w="4025"/>
      </w:tblGrid>
      <w:tr w:rsidR="009178A5" w:rsidRPr="00B4099A" w14:paraId="20DC5CBD" w14:textId="77777777" w:rsidTr="009178A5">
        <w:tc>
          <w:tcPr>
            <w:tcW w:w="4025" w:type="dxa"/>
          </w:tcPr>
          <w:p w14:paraId="5E028FE5" w14:textId="77777777" w:rsidR="009178A5" w:rsidRPr="00B4099A" w:rsidRDefault="009178A5" w:rsidP="00B4099A">
            <w:pPr>
              <w:pStyle w:val="Tiedot"/>
            </w:pPr>
            <w:r w:rsidRPr="00B4099A">
              <w:t>Edellisenä vuonna saatu yleisavustuksen määrä</w:t>
            </w:r>
          </w:p>
          <w:p w14:paraId="2357229A" w14:textId="77777777" w:rsidR="009178A5" w:rsidRPr="00B4099A" w:rsidRDefault="009178A5" w:rsidP="00B4099A">
            <w:pPr>
              <w:pStyle w:val="Tiedot"/>
            </w:pPr>
          </w:p>
          <w:p w14:paraId="60D742B0" w14:textId="77777777" w:rsidR="009178A5" w:rsidRPr="00B4099A" w:rsidRDefault="009178A5" w:rsidP="00B4099A">
            <w:pPr>
              <w:pStyle w:val="Tiedot"/>
            </w:pPr>
          </w:p>
        </w:tc>
        <w:tc>
          <w:tcPr>
            <w:tcW w:w="4025" w:type="dxa"/>
          </w:tcPr>
          <w:p w14:paraId="3D26447C" w14:textId="77777777" w:rsidR="009178A5" w:rsidRPr="00B4099A" w:rsidRDefault="009178A5" w:rsidP="00B4099A">
            <w:pPr>
              <w:pStyle w:val="Tiedot"/>
            </w:pPr>
            <w:r w:rsidRPr="00B4099A">
              <w:t>Edellisenä vuonna saadun kohdeavustuksen määrä</w:t>
            </w:r>
          </w:p>
        </w:tc>
      </w:tr>
      <w:tr w:rsidR="009178A5" w:rsidRPr="00B4099A" w14:paraId="12000D25" w14:textId="77777777" w:rsidTr="009178A5">
        <w:trPr>
          <w:trHeight w:val="3637"/>
        </w:trPr>
        <w:tc>
          <w:tcPr>
            <w:tcW w:w="4025" w:type="dxa"/>
          </w:tcPr>
          <w:p w14:paraId="40DE93B5" w14:textId="77777777" w:rsidR="009178A5" w:rsidRPr="00B4099A" w:rsidRDefault="009178A5" w:rsidP="00B4099A">
            <w:pPr>
              <w:pStyle w:val="Tiedot"/>
            </w:pPr>
            <w:r w:rsidRPr="00B4099A">
              <w:t>Miten avustus käytettiin?</w:t>
            </w:r>
          </w:p>
          <w:p w14:paraId="35D54ED6" w14:textId="77777777" w:rsidR="009178A5" w:rsidRPr="00B4099A" w:rsidRDefault="009178A5" w:rsidP="00B4099A">
            <w:pPr>
              <w:pStyle w:val="Tiedot"/>
            </w:pPr>
          </w:p>
          <w:p w14:paraId="533E378A" w14:textId="77777777" w:rsidR="009178A5" w:rsidRPr="00B4099A" w:rsidRDefault="009178A5" w:rsidP="00B4099A">
            <w:pPr>
              <w:pStyle w:val="Tiedot"/>
            </w:pPr>
          </w:p>
          <w:p w14:paraId="14E59422" w14:textId="77777777" w:rsidR="009178A5" w:rsidRPr="00B4099A" w:rsidRDefault="009178A5" w:rsidP="00B4099A">
            <w:pPr>
              <w:pStyle w:val="Tiedot"/>
            </w:pPr>
          </w:p>
          <w:p w14:paraId="46709E83" w14:textId="77777777" w:rsidR="009178A5" w:rsidRPr="00B4099A" w:rsidRDefault="009178A5" w:rsidP="00B4099A">
            <w:pPr>
              <w:pStyle w:val="Tiedot"/>
            </w:pPr>
          </w:p>
          <w:p w14:paraId="697DF056" w14:textId="77777777" w:rsidR="009178A5" w:rsidRPr="00B4099A" w:rsidRDefault="009178A5" w:rsidP="00B4099A">
            <w:pPr>
              <w:pStyle w:val="Tiedot"/>
            </w:pPr>
          </w:p>
          <w:p w14:paraId="1F7A10E6" w14:textId="77777777" w:rsidR="009178A5" w:rsidRPr="00B4099A" w:rsidRDefault="009178A5" w:rsidP="00B4099A">
            <w:pPr>
              <w:pStyle w:val="Tiedot"/>
            </w:pPr>
          </w:p>
          <w:p w14:paraId="28E7127C" w14:textId="77777777" w:rsidR="009178A5" w:rsidRPr="00B4099A" w:rsidRDefault="009178A5" w:rsidP="00B4099A">
            <w:pPr>
              <w:pStyle w:val="Tiedot"/>
            </w:pPr>
          </w:p>
          <w:p w14:paraId="43BCEB19" w14:textId="77777777" w:rsidR="009178A5" w:rsidRPr="00B4099A" w:rsidRDefault="009178A5" w:rsidP="00B4099A">
            <w:pPr>
              <w:pStyle w:val="Tiedot"/>
            </w:pPr>
          </w:p>
          <w:p w14:paraId="419405EF" w14:textId="77777777" w:rsidR="009178A5" w:rsidRPr="00B4099A" w:rsidRDefault="009178A5" w:rsidP="00B4099A">
            <w:pPr>
              <w:pStyle w:val="Tiedot"/>
            </w:pPr>
          </w:p>
          <w:p w14:paraId="66B47238" w14:textId="77777777" w:rsidR="009178A5" w:rsidRPr="00B4099A" w:rsidRDefault="009178A5" w:rsidP="00B4099A">
            <w:pPr>
              <w:pStyle w:val="Tiedot"/>
            </w:pPr>
          </w:p>
          <w:p w14:paraId="338ECABA" w14:textId="77777777" w:rsidR="009178A5" w:rsidRPr="00B4099A" w:rsidRDefault="009178A5" w:rsidP="00B4099A">
            <w:pPr>
              <w:pStyle w:val="Tiedot"/>
            </w:pPr>
          </w:p>
          <w:p w14:paraId="08040921" w14:textId="77777777" w:rsidR="009178A5" w:rsidRPr="00B4099A" w:rsidRDefault="009178A5" w:rsidP="00B4099A">
            <w:pPr>
              <w:pStyle w:val="Tiedot"/>
            </w:pPr>
          </w:p>
          <w:p w14:paraId="1DDEFC60" w14:textId="77777777" w:rsidR="009178A5" w:rsidRPr="00B4099A" w:rsidRDefault="009178A5" w:rsidP="00B4099A">
            <w:pPr>
              <w:pStyle w:val="Tiedot"/>
            </w:pPr>
          </w:p>
        </w:tc>
        <w:tc>
          <w:tcPr>
            <w:tcW w:w="4025" w:type="dxa"/>
          </w:tcPr>
          <w:p w14:paraId="0E84A9FF" w14:textId="77777777" w:rsidR="009178A5" w:rsidRPr="00B4099A" w:rsidRDefault="009178A5" w:rsidP="00B4099A">
            <w:pPr>
              <w:pStyle w:val="Tiedot"/>
            </w:pPr>
            <w:r w:rsidRPr="00B4099A">
              <w:t>Miten avustus käytettiin?</w:t>
            </w:r>
          </w:p>
        </w:tc>
      </w:tr>
      <w:tr w:rsidR="009178A5" w:rsidRPr="00B4099A" w14:paraId="6F097B82" w14:textId="77777777" w:rsidTr="009178A5">
        <w:trPr>
          <w:trHeight w:val="4098"/>
        </w:trPr>
        <w:tc>
          <w:tcPr>
            <w:tcW w:w="4025" w:type="dxa"/>
          </w:tcPr>
          <w:p w14:paraId="27050901" w14:textId="77777777" w:rsidR="009178A5" w:rsidRPr="00B4099A" w:rsidRDefault="009178A5" w:rsidP="00B4099A">
            <w:pPr>
              <w:pStyle w:val="Tiedot"/>
            </w:pPr>
            <w:r w:rsidRPr="00B4099A">
              <w:t>Käytön vaikuttavuus: kuinka laajaan joukkoon, mihin ikäryhmään ja millä tavoin järjestetty toiminta vaikutti?</w:t>
            </w:r>
          </w:p>
          <w:p w14:paraId="0737268F" w14:textId="77777777" w:rsidR="009178A5" w:rsidRPr="00B4099A" w:rsidRDefault="009178A5" w:rsidP="00B4099A">
            <w:pPr>
              <w:pStyle w:val="Tiedot"/>
            </w:pPr>
          </w:p>
          <w:p w14:paraId="69CF0274" w14:textId="77777777" w:rsidR="009178A5" w:rsidRPr="00B4099A" w:rsidRDefault="009178A5" w:rsidP="00B4099A">
            <w:pPr>
              <w:pStyle w:val="Tiedot"/>
            </w:pPr>
          </w:p>
          <w:p w14:paraId="459E196C" w14:textId="77777777" w:rsidR="009178A5" w:rsidRPr="00B4099A" w:rsidRDefault="009178A5" w:rsidP="00B4099A">
            <w:pPr>
              <w:pStyle w:val="Tiedot"/>
            </w:pPr>
          </w:p>
          <w:p w14:paraId="5D4212AF" w14:textId="77777777" w:rsidR="009178A5" w:rsidRPr="00B4099A" w:rsidRDefault="009178A5" w:rsidP="00B4099A">
            <w:pPr>
              <w:pStyle w:val="Tiedot"/>
            </w:pPr>
          </w:p>
          <w:p w14:paraId="4AD3A43B" w14:textId="77777777" w:rsidR="009178A5" w:rsidRPr="00B4099A" w:rsidRDefault="009178A5" w:rsidP="00B4099A">
            <w:pPr>
              <w:pStyle w:val="Tiedot"/>
            </w:pPr>
          </w:p>
          <w:p w14:paraId="34505169" w14:textId="77777777" w:rsidR="009178A5" w:rsidRPr="00B4099A" w:rsidRDefault="009178A5" w:rsidP="00B4099A">
            <w:pPr>
              <w:pStyle w:val="Tiedot"/>
            </w:pPr>
          </w:p>
          <w:p w14:paraId="08500B28" w14:textId="77777777" w:rsidR="009178A5" w:rsidRPr="00B4099A" w:rsidRDefault="009178A5" w:rsidP="00B4099A">
            <w:pPr>
              <w:pStyle w:val="Tiedot"/>
            </w:pPr>
          </w:p>
          <w:p w14:paraId="01C8A120" w14:textId="77777777" w:rsidR="009178A5" w:rsidRPr="00B4099A" w:rsidRDefault="009178A5" w:rsidP="00B4099A">
            <w:pPr>
              <w:pStyle w:val="Tiedot"/>
            </w:pPr>
          </w:p>
          <w:p w14:paraId="08DA06D2" w14:textId="77777777" w:rsidR="009178A5" w:rsidRPr="00B4099A" w:rsidRDefault="009178A5" w:rsidP="00B4099A">
            <w:pPr>
              <w:pStyle w:val="Tiedot"/>
            </w:pPr>
          </w:p>
          <w:p w14:paraId="2F4450A1" w14:textId="77777777" w:rsidR="009178A5" w:rsidRPr="00B4099A" w:rsidRDefault="009178A5" w:rsidP="00B4099A">
            <w:pPr>
              <w:pStyle w:val="Tiedot"/>
            </w:pPr>
          </w:p>
          <w:p w14:paraId="6AD5ECA5" w14:textId="77777777" w:rsidR="009178A5" w:rsidRPr="00B4099A" w:rsidRDefault="009178A5" w:rsidP="00B4099A">
            <w:pPr>
              <w:pStyle w:val="Tiedot"/>
            </w:pPr>
          </w:p>
        </w:tc>
        <w:tc>
          <w:tcPr>
            <w:tcW w:w="4025" w:type="dxa"/>
          </w:tcPr>
          <w:p w14:paraId="2BE4616D" w14:textId="77777777" w:rsidR="009178A5" w:rsidRPr="00B4099A" w:rsidRDefault="009178A5" w:rsidP="00B4099A">
            <w:pPr>
              <w:pStyle w:val="Tiedot"/>
            </w:pPr>
            <w:r w:rsidRPr="00B4099A">
              <w:t xml:space="preserve">Käytön vaikuttavuus: </w:t>
            </w:r>
          </w:p>
          <w:p w14:paraId="737A6EFB" w14:textId="77777777" w:rsidR="009178A5" w:rsidRPr="00B4099A" w:rsidRDefault="009178A5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3B0091F6" w14:textId="77777777" w:rsidR="009178A5" w:rsidRPr="00B4099A" w:rsidRDefault="009178A5" w:rsidP="00B4099A">
            <w:pPr>
              <w:pStyle w:val="Tiedot"/>
            </w:pPr>
          </w:p>
        </w:tc>
      </w:tr>
    </w:tbl>
    <w:p w14:paraId="0C9E50BD" w14:textId="6096A706" w:rsidR="00B4099A" w:rsidRPr="00B4099A" w:rsidRDefault="00B4099A" w:rsidP="00B4099A">
      <w:pPr>
        <w:pStyle w:val="Tiedot"/>
      </w:pPr>
      <w:r w:rsidRPr="00B4099A">
        <w:lastRenderedPageBreak/>
        <w:t>Liitteet</w:t>
      </w:r>
      <w:r w:rsidR="004214D7">
        <w:br/>
      </w:r>
    </w:p>
    <w:p w14:paraId="308C2C2B" w14:textId="77777777" w:rsidR="00B4099A" w:rsidRPr="00B4099A" w:rsidRDefault="00B4099A" w:rsidP="00B4099A">
      <w:pPr>
        <w:pStyle w:val="Tiedot"/>
      </w:pPr>
      <w:r w:rsidRPr="00B4099A">
        <w:t xml:space="preserve">⃝ Tilinpäätös ja tilintarkastuskertomus edelliseltä vuodelta. </w:t>
      </w:r>
    </w:p>
    <w:p w14:paraId="0C87285E" w14:textId="77777777" w:rsidR="00B4099A" w:rsidRPr="00B4099A" w:rsidRDefault="00B4099A" w:rsidP="00B4099A">
      <w:pPr>
        <w:pStyle w:val="Tiedot"/>
      </w:pPr>
      <w:r w:rsidRPr="00B4099A">
        <w:t>⃝ Mikäli kyseessä on uusi hakija tai urheiluseuran/yhdistyksen/yhteisön säännöt on uudistettu, niin säännöt liitteeksi.</w:t>
      </w:r>
    </w:p>
    <w:p w14:paraId="38246136" w14:textId="6C330E31" w:rsidR="00B4099A" w:rsidRPr="00B4099A" w:rsidRDefault="00B4099A" w:rsidP="00B4099A">
      <w:pPr>
        <w:pStyle w:val="Tiedot"/>
      </w:pPr>
      <w:r w:rsidRPr="00B4099A">
        <w:t>⃝ Muu, mikä?</w:t>
      </w:r>
      <w:r w:rsidR="00075028">
        <w:t xml:space="preserve"> </w:t>
      </w:r>
      <w:proofErr w:type="gramStart"/>
      <w:r w:rsidRPr="00B4099A">
        <w:t>_</w:t>
      </w:r>
      <w:proofErr w:type="gramEnd"/>
      <w:r w:rsidRPr="00B4099A">
        <w:t xml:space="preserve">___________________________________________________________ </w:t>
      </w:r>
    </w:p>
    <w:p w14:paraId="66B21DE5" w14:textId="77777777" w:rsidR="00B4099A" w:rsidRPr="00B4099A" w:rsidRDefault="00B4099A" w:rsidP="00B4099A">
      <w:pPr>
        <w:pStyle w:val="Tiedot"/>
      </w:pPr>
    </w:p>
    <w:p w14:paraId="5A31CCC1" w14:textId="77777777" w:rsidR="00B4099A" w:rsidRPr="00B4099A" w:rsidRDefault="00B4099A" w:rsidP="00B4099A">
      <w:pPr>
        <w:pStyle w:val="Tiedot"/>
      </w:pPr>
    </w:p>
    <w:p w14:paraId="4388FDE7" w14:textId="77777777" w:rsidR="00B4099A" w:rsidRPr="00B4099A" w:rsidRDefault="00B4099A" w:rsidP="00B4099A">
      <w:pPr>
        <w:pStyle w:val="Tiedot"/>
      </w:pPr>
    </w:p>
    <w:p w14:paraId="6F612165" w14:textId="77777777" w:rsidR="00E56838" w:rsidRDefault="00B4099A" w:rsidP="00B4099A">
      <w:pPr>
        <w:ind w:left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53F321C" w14:textId="77777777" w:rsidR="00E56838" w:rsidRDefault="00E56838" w:rsidP="00B4099A">
      <w:pPr>
        <w:ind w:left="0"/>
      </w:pPr>
    </w:p>
    <w:p w14:paraId="7237A194" w14:textId="77777777" w:rsidR="00E56838" w:rsidRDefault="00E56838" w:rsidP="00B4099A">
      <w:pPr>
        <w:ind w:left="0"/>
      </w:pPr>
    </w:p>
    <w:p w14:paraId="0D5187EE" w14:textId="77777777" w:rsidR="00E56838" w:rsidRDefault="00E56838" w:rsidP="00B4099A">
      <w:pPr>
        <w:ind w:left="0"/>
      </w:pPr>
    </w:p>
    <w:p w14:paraId="79814F12" w14:textId="5B3EA51F" w:rsidR="00B4099A" w:rsidRPr="00B4099A" w:rsidRDefault="00B4099A" w:rsidP="00B4099A">
      <w:pPr>
        <w:ind w:left="0"/>
      </w:pPr>
      <w:r w:rsidRPr="00B4099A">
        <w:t xml:space="preserve">Polvijärvellä ________/__________/__________________ </w:t>
      </w:r>
    </w:p>
    <w:p w14:paraId="70C362AB" w14:textId="77777777" w:rsidR="00B4099A" w:rsidRPr="00B4099A" w:rsidRDefault="00B4099A" w:rsidP="00B4099A"/>
    <w:p w14:paraId="12AD2127" w14:textId="77777777" w:rsidR="00B4099A" w:rsidRPr="00B4099A" w:rsidRDefault="00B4099A" w:rsidP="00B4099A"/>
    <w:p w14:paraId="16DD7F5B" w14:textId="77777777" w:rsidR="00B4099A" w:rsidRPr="00B4099A" w:rsidRDefault="00B4099A" w:rsidP="00B4099A"/>
    <w:p w14:paraId="4A6B83A6" w14:textId="77777777" w:rsidR="00B4099A" w:rsidRPr="00B4099A" w:rsidRDefault="00B4099A" w:rsidP="00B4099A">
      <w:pPr>
        <w:ind w:left="0"/>
      </w:pPr>
      <w:r w:rsidRPr="00B4099A">
        <w:t>____________________________________________</w:t>
      </w:r>
    </w:p>
    <w:p w14:paraId="19A65CFC" w14:textId="77777777" w:rsidR="00B4099A" w:rsidRPr="00B4099A" w:rsidRDefault="00B4099A" w:rsidP="00B4099A">
      <w:pPr>
        <w:ind w:left="0"/>
      </w:pPr>
      <w:r w:rsidRPr="00B4099A">
        <w:t>Hakijan edustajan allekirjoitus ja nimen selvennös</w:t>
      </w:r>
    </w:p>
    <w:p w14:paraId="1E49F5AF" w14:textId="77777777" w:rsidR="00C724FA" w:rsidRPr="00B4099A" w:rsidRDefault="00C724FA" w:rsidP="00B4099A"/>
    <w:sectPr w:rsidR="00C724FA" w:rsidRPr="00B4099A" w:rsidSect="00EF7F20">
      <w:headerReference w:type="default" r:id="rId8"/>
      <w:headerReference w:type="first" r:id="rId9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AF3D9" w14:textId="77777777" w:rsidR="00A41C9F" w:rsidRDefault="00A41C9F" w:rsidP="00167081">
      <w:pPr>
        <w:spacing w:after="0"/>
      </w:pPr>
      <w:r>
        <w:separator/>
      </w:r>
    </w:p>
  </w:endnote>
  <w:endnote w:type="continuationSeparator" w:id="0">
    <w:p w14:paraId="46778B3A" w14:textId="77777777" w:rsidR="00A41C9F" w:rsidRDefault="00A41C9F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D3742" w14:textId="77777777" w:rsidR="00A41C9F" w:rsidRDefault="00A41C9F" w:rsidP="00167081">
      <w:pPr>
        <w:spacing w:after="0"/>
      </w:pPr>
      <w:r>
        <w:separator/>
      </w:r>
    </w:p>
  </w:footnote>
  <w:footnote w:type="continuationSeparator" w:id="0">
    <w:p w14:paraId="5444EBF7" w14:textId="77777777" w:rsidR="00A41C9F" w:rsidRDefault="00A41C9F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E3E3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6306B211" wp14:editId="7D469C5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16" name="Kuva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3866DBC6" wp14:editId="18E87D17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64111AAA" wp14:editId="2A1399E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18" name="Kuva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40886A2D" wp14:editId="4D04BFE9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19" name="Kuva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1D066CFC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2457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14"/>
      <w:gridCol w:w="343"/>
    </w:tblGrid>
    <w:tr w:rsidR="00EF7F20" w14:paraId="636ED632" w14:textId="77777777" w:rsidTr="009178A5">
      <w:trPr>
        <w:trHeight w:val="148"/>
      </w:trPr>
      <w:tc>
        <w:tcPr>
          <w:tcW w:w="2114" w:type="dxa"/>
        </w:tcPr>
        <w:p w14:paraId="1A8FBA25" w14:textId="797392BB" w:rsidR="00EF7F20" w:rsidRPr="00EF7F20" w:rsidRDefault="00B4099A" w:rsidP="001D6067">
          <w:pPr>
            <w:pStyle w:val="Tiedot"/>
            <w:tabs>
              <w:tab w:val="center" w:pos="1309"/>
              <w:tab w:val="left" w:pos="1695"/>
            </w:tabs>
          </w:pPr>
          <w:r>
            <w:t>Polvijärven kunta</w:t>
          </w:r>
          <w:r>
            <w:br/>
          </w:r>
          <w:r w:rsidR="009178A5">
            <w:t>Hyvinvointi</w:t>
          </w:r>
          <w:r>
            <w:t>lautakunta</w:t>
          </w:r>
          <w:r w:rsidR="001D6067">
            <w:tab/>
          </w:r>
        </w:p>
      </w:tc>
      <w:tc>
        <w:tcPr>
          <w:tcW w:w="343" w:type="dxa"/>
        </w:tcPr>
        <w:p w14:paraId="16E4D292" w14:textId="77777777" w:rsidR="00EF7F20" w:rsidRPr="00EF7F20" w:rsidRDefault="00EF7F20" w:rsidP="001D6067">
          <w:pPr>
            <w:pStyle w:val="Tiedot"/>
          </w:pPr>
        </w:p>
      </w:tc>
    </w:tr>
  </w:tbl>
  <w:p w14:paraId="2E1C2DFB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3EDAD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C938FD" wp14:editId="4A432AEE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20" name="Kuv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5281"/>
    <w:multiLevelType w:val="hybridMultilevel"/>
    <w:tmpl w:val="7F742368"/>
    <w:lvl w:ilvl="0" w:tplc="5232A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F453D"/>
    <w:multiLevelType w:val="hybridMultilevel"/>
    <w:tmpl w:val="A460600A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46540079">
    <w:abstractNumId w:val="1"/>
  </w:num>
  <w:num w:numId="2" w16cid:durableId="668216612">
    <w:abstractNumId w:val="3"/>
  </w:num>
  <w:num w:numId="3" w16cid:durableId="1717462598">
    <w:abstractNumId w:val="5"/>
  </w:num>
  <w:num w:numId="4" w16cid:durableId="1025249415">
    <w:abstractNumId w:val="4"/>
  </w:num>
  <w:num w:numId="5" w16cid:durableId="1647124867">
    <w:abstractNumId w:val="2"/>
  </w:num>
  <w:num w:numId="6" w16cid:durableId="1203640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9A"/>
    <w:rsid w:val="00075028"/>
    <w:rsid w:val="00167081"/>
    <w:rsid w:val="001D6067"/>
    <w:rsid w:val="002B594E"/>
    <w:rsid w:val="002C1395"/>
    <w:rsid w:val="00320267"/>
    <w:rsid w:val="003C1759"/>
    <w:rsid w:val="0041171F"/>
    <w:rsid w:val="004214D7"/>
    <w:rsid w:val="00441116"/>
    <w:rsid w:val="004D07BF"/>
    <w:rsid w:val="0054666F"/>
    <w:rsid w:val="00594295"/>
    <w:rsid w:val="005B2164"/>
    <w:rsid w:val="00647616"/>
    <w:rsid w:val="00746462"/>
    <w:rsid w:val="007640E2"/>
    <w:rsid w:val="00777B0A"/>
    <w:rsid w:val="007B4BA7"/>
    <w:rsid w:val="008473EB"/>
    <w:rsid w:val="008A2322"/>
    <w:rsid w:val="008D1D46"/>
    <w:rsid w:val="009178A5"/>
    <w:rsid w:val="00A327EC"/>
    <w:rsid w:val="00A41C9F"/>
    <w:rsid w:val="00B4099A"/>
    <w:rsid w:val="00C05278"/>
    <w:rsid w:val="00C67D26"/>
    <w:rsid w:val="00C702EC"/>
    <w:rsid w:val="00C724FA"/>
    <w:rsid w:val="00CD6AC5"/>
    <w:rsid w:val="00CE383A"/>
    <w:rsid w:val="00DB4A61"/>
    <w:rsid w:val="00E56838"/>
    <w:rsid w:val="00EF7F20"/>
    <w:rsid w:val="00F00719"/>
    <w:rsid w:val="00F4557E"/>
    <w:rsid w:val="00F76E94"/>
    <w:rsid w:val="00FE5F0E"/>
    <w:rsid w:val="00FF197E"/>
    <w:rsid w:val="00FF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7C2D0"/>
  <w15:chartTrackingRefBased/>
  <w15:docId w15:val="{3CC5044B-0D97-4395-9A79-CA8EE36C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D6067"/>
    <w:pPr>
      <w:keepNext/>
      <w:keepLines/>
      <w:spacing w:before="240"/>
      <w:ind w:left="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D6067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EF37B-EB51-40BA-B8EF-2385CFB4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5</TotalTime>
  <Pages>4</Pages>
  <Words>297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Kohdeavustuksen hakemus</vt:lpstr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Kohdeavustuksen hakemus</dc:title>
  <dc:subject>Raportin alaotsikko</dc:subject>
  <dc:creator>Lampinen Anni</dc:creator>
  <cp:keywords/>
  <dc:description/>
  <cp:lastModifiedBy>Hallikainen Leena</cp:lastModifiedBy>
  <cp:revision>4</cp:revision>
  <dcterms:created xsi:type="dcterms:W3CDTF">2020-03-11T09:17:00Z</dcterms:created>
  <dcterms:modified xsi:type="dcterms:W3CDTF">2025-02-06T09:54:00Z</dcterms:modified>
</cp:coreProperties>
</file>